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2CDC0">
      <w:pPr>
        <w:adjustRightInd w:val="0"/>
        <w:snapToGrid w:val="0"/>
        <w:spacing w:line="408" w:lineRule="auto"/>
        <w:rPr>
          <w:rFonts w:hint="default" w:ascii="黑体" w:hAnsi="黑体" w:eastAsia="黑体"/>
          <w:szCs w:val="32"/>
          <w:lang w:val="en-US" w:eastAsia="zh-CN"/>
        </w:rPr>
      </w:pPr>
      <w:r>
        <w:rPr>
          <w:rFonts w:hint="eastAsia" w:ascii="黑体" w:hAnsi="黑体" w:eastAsia="黑体"/>
          <w:szCs w:val="32"/>
          <w:lang w:val="en-US" w:eastAsia="zh-CN"/>
        </w:rPr>
        <w:t>附件1</w:t>
      </w:r>
      <w:bookmarkStart w:id="0" w:name="_GoBack"/>
      <w:bookmarkEnd w:id="0"/>
    </w:p>
    <w:p w14:paraId="441ABA1A">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F4CA725">
      <w:pPr>
        <w:adjustRightInd w:val="0"/>
        <w:snapToGrid w:val="0"/>
        <w:spacing w:line="408" w:lineRule="auto"/>
        <w:rPr>
          <w:rFonts w:ascii="黑体" w:hAnsi="黑体" w:eastAsia="黑体"/>
          <w:szCs w:val="32"/>
        </w:rPr>
      </w:pPr>
    </w:p>
    <w:p w14:paraId="618399D3">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AB6F5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6F23B93">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Cs/>
                <w:sz w:val="21"/>
                <w:szCs w:val="21"/>
              </w:rPr>
              <w:t>项目名称</w:t>
            </w:r>
          </w:p>
        </w:tc>
        <w:tc>
          <w:tcPr>
            <w:tcW w:w="7289" w:type="dxa"/>
            <w:gridSpan w:val="2"/>
            <w:vAlign w:val="center"/>
          </w:tcPr>
          <w:p w14:paraId="527E3660">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eastAsia" w:ascii="Times New Roman" w:hAnsi="Times New Roman" w:eastAsia="宋体" w:cs="Times New Roman"/>
                <w:kern w:val="2"/>
                <w:sz w:val="21"/>
                <w:szCs w:val="24"/>
                <w:lang w:val="en-US" w:eastAsia="zh-CN" w:bidi="ar"/>
              </w:rPr>
              <w:t>常熟市新盛针纺织有限公司印染技术改造项目</w:t>
            </w:r>
          </w:p>
        </w:tc>
      </w:tr>
      <w:tr w14:paraId="6DE5B1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F843F4C">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14:paraId="7C9560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974B96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与本项目环境影响和环境保护措施有关的建议和意见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等与项目环评无关的意见或者诉求不属于项目环评公参内容）</w:t>
            </w:r>
          </w:p>
        </w:tc>
        <w:tc>
          <w:tcPr>
            <w:tcW w:w="7289" w:type="dxa"/>
            <w:gridSpan w:val="2"/>
          </w:tcPr>
          <w:p w14:paraId="6CE9AC9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64DB0C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71676E2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3219205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48F1662A">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DDB2776">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04FEB22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D0F390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490301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F94BDE0">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6220600">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3D1BC4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7E3F5820">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73AA070">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56795B1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8F6DEA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A6073C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EB43513">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5A588A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51B2ABA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725A8B6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430A40E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93E73A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076FEF7C">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6BF7EF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7B74CF9C">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32EFE8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3F1FA0E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0992129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8666176">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tc>
      </w:tr>
      <w:tr w14:paraId="26C8A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193B3D5">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14:paraId="662799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CA1BD5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14:paraId="7444A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9DEAC28">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14:paraId="5821581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743173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95E651B">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14:paraId="3707E0A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19ABC8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3399CCC">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14:paraId="575B5CB4">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14:paraId="428A6E79">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0DC6E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E7BC0E7">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14:paraId="2532D164">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xx省xx市xx县（区、市）xx乡（镇、街道）xx村（居委会）xx村民组（小区）</w:t>
            </w:r>
          </w:p>
        </w:tc>
      </w:tr>
      <w:tr w14:paraId="59A55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453776E">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14:paraId="4F888C44">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14:paraId="1F65125C">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7B216B74">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4499B1EF">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A092719">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14:paraId="71B4A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6B29379">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14:paraId="2F70F5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A5C6842">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tcPr>
          <w:p w14:paraId="17FB67EB">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322DDF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EDE0042">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tcPr>
          <w:p w14:paraId="36938315">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1C610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4CF5EE0">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14:paraId="3E325274">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tcPr>
          <w:p w14:paraId="0B52207D">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0ED4D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06EFB62">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14:paraId="4D0981D4">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r>
              <w:rPr>
                <w:rFonts w:hint="default" w:ascii="宋体" w:hAnsi="宋体" w:eastAsia="宋体"/>
                <w:sz w:val="21"/>
                <w:szCs w:val="21"/>
              </w:rPr>
              <w:t>xx省xx市xx县（区、市）xx乡（镇、街道）xx路xx号</w:t>
            </w:r>
          </w:p>
        </w:tc>
      </w:tr>
      <w:tr w14:paraId="24FA3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AD2EABA">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14:paraId="588EBA4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7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xNmQ2MjQ1NmE5YmU1ZGE0MTE1MWFmZjFmMjMyZmQifQ=="/>
  </w:docVars>
  <w:rsids>
    <w:rsidRoot w:val="44EB321A"/>
    <w:rsid w:val="002842D3"/>
    <w:rsid w:val="00485CFC"/>
    <w:rsid w:val="00745B05"/>
    <w:rsid w:val="007E586B"/>
    <w:rsid w:val="00813BDB"/>
    <w:rsid w:val="00950028"/>
    <w:rsid w:val="00AA6B2E"/>
    <w:rsid w:val="00B35403"/>
    <w:rsid w:val="00B46CD0"/>
    <w:rsid w:val="00E0136F"/>
    <w:rsid w:val="00EE58E7"/>
    <w:rsid w:val="03E3266E"/>
    <w:rsid w:val="340D39D4"/>
    <w:rsid w:val="44EB321A"/>
    <w:rsid w:val="5BCE3185"/>
    <w:rsid w:val="690821A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428</Words>
  <Characters>440</Characters>
  <Lines>3</Lines>
  <Paragraphs>1</Paragraphs>
  <TotalTime>4</TotalTime>
  <ScaleCrop>false</ScaleCrop>
  <LinksUpToDate>false</LinksUpToDate>
  <CharactersWithSpaces>463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18625278635</cp:lastModifiedBy>
  <dcterms:modified xsi:type="dcterms:W3CDTF">2024-08-22T06:34:25Z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DD37D5447634451BAD848095D821139B</vt:lpwstr>
  </property>
</Properties>
</file>